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2CDD32" w14:textId="77777777" w:rsidR="002F35EC" w:rsidRDefault="002F35EC">
      <w:pPr>
        <w:pStyle w:val="BodyA"/>
        <w:spacing w:after="100"/>
      </w:pPr>
    </w:p>
    <w:p w14:paraId="7A2EC1BE" w14:textId="77777777" w:rsidR="002F35EC" w:rsidRDefault="00CC72F7" w:rsidP="004A5864">
      <w:pPr>
        <w:pStyle w:val="BodyA"/>
        <w:spacing w:after="100"/>
        <w:jc w:val="center"/>
      </w:pPr>
      <w:r>
        <w:rPr>
          <w:noProof/>
        </w:rPr>
        <w:drawing>
          <wp:inline distT="0" distB="0" distL="0" distR="0" wp14:anchorId="0A582F29" wp14:editId="5D3D9326">
            <wp:extent cx="3657600" cy="165100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B9C84" w14:textId="77777777" w:rsidR="002F35EC" w:rsidRDefault="002F35EC">
      <w:pPr>
        <w:pStyle w:val="BodyA"/>
        <w:spacing w:after="100"/>
      </w:pPr>
    </w:p>
    <w:p w14:paraId="144075F5" w14:textId="77777777" w:rsidR="002F35EC" w:rsidRDefault="00BD195D">
      <w:pPr>
        <w:pStyle w:val="BodyA"/>
        <w:spacing w:after="100"/>
      </w:pPr>
      <w:r>
        <w:rPr>
          <w:color w:val="808080"/>
          <w:sz w:val="44"/>
          <w:szCs w:val="44"/>
          <w:u w:color="808080"/>
          <w:lang w:val="fr-FR"/>
        </w:rPr>
        <w:t>Application</w:t>
      </w:r>
    </w:p>
    <w:p w14:paraId="07F9F12E" w14:textId="77777777" w:rsidR="002F35EC" w:rsidRDefault="002F35EC">
      <w:pPr>
        <w:pStyle w:val="BodyA"/>
        <w:spacing w:after="100"/>
      </w:pPr>
    </w:p>
    <w:p w14:paraId="1AA61587" w14:textId="77777777" w:rsidR="002F35EC" w:rsidRDefault="00BD195D">
      <w:pPr>
        <w:pStyle w:val="BodyA"/>
        <w:spacing w:after="100"/>
      </w:pPr>
      <w:r>
        <w:rPr>
          <w:i/>
          <w:iCs/>
          <w:color w:val="808080"/>
          <w:sz w:val="24"/>
          <w:szCs w:val="24"/>
          <w:u w:color="808080"/>
        </w:rPr>
        <w:t xml:space="preserve">Applications should be downloaded, completed and returned to Southern Grace Nannies via email as </w:t>
      </w:r>
      <w:r w:rsidR="00114A8D">
        <w:rPr>
          <w:i/>
          <w:iCs/>
          <w:color w:val="808080"/>
          <w:sz w:val="24"/>
          <w:szCs w:val="24"/>
          <w:u w:color="808080"/>
        </w:rPr>
        <w:t xml:space="preserve">a PDF as </w:t>
      </w:r>
      <w:r>
        <w:rPr>
          <w:i/>
          <w:iCs/>
          <w:color w:val="808080"/>
          <w:sz w:val="24"/>
          <w:szCs w:val="24"/>
          <w:u w:color="808080"/>
        </w:rPr>
        <w:t>soon as possible.</w:t>
      </w:r>
    </w:p>
    <w:p w14:paraId="7094AF23" w14:textId="77777777" w:rsidR="002F35EC" w:rsidRDefault="002F35EC">
      <w:pPr>
        <w:pStyle w:val="BodyA"/>
        <w:spacing w:after="100"/>
      </w:pPr>
    </w:p>
    <w:p w14:paraId="130FBC6A" w14:textId="77777777" w:rsidR="002F35EC" w:rsidRDefault="00BD195D">
      <w:pPr>
        <w:pStyle w:val="BodyA"/>
        <w:spacing w:after="100"/>
      </w:pPr>
      <w:r>
        <w:rPr>
          <w:color w:val="808080"/>
          <w:sz w:val="36"/>
          <w:szCs w:val="36"/>
          <w:u w:color="808080"/>
          <w:lang w:val="de-DE"/>
        </w:rPr>
        <w:t>Name:</w:t>
      </w:r>
    </w:p>
    <w:p w14:paraId="5DBBFB28" w14:textId="77777777" w:rsidR="002F35EC" w:rsidRDefault="00BD195D">
      <w:pPr>
        <w:pStyle w:val="BodyA"/>
        <w:spacing w:after="100"/>
      </w:pPr>
      <w:r>
        <w:rPr>
          <w:color w:val="808080"/>
          <w:sz w:val="36"/>
          <w:szCs w:val="36"/>
          <w:u w:color="808080"/>
        </w:rPr>
        <w:t>Address:</w:t>
      </w:r>
    </w:p>
    <w:p w14:paraId="0F9F26C5" w14:textId="77777777" w:rsidR="002F35EC" w:rsidRDefault="00BD195D">
      <w:pPr>
        <w:pStyle w:val="BodyA"/>
        <w:spacing w:after="100"/>
      </w:pPr>
      <w:r>
        <w:rPr>
          <w:color w:val="808080"/>
          <w:sz w:val="36"/>
          <w:szCs w:val="36"/>
          <w:u w:color="808080"/>
        </w:rPr>
        <w:t>City:</w:t>
      </w:r>
    </w:p>
    <w:p w14:paraId="679F02FE" w14:textId="77777777" w:rsidR="002F35EC" w:rsidRDefault="00BD195D">
      <w:pPr>
        <w:pStyle w:val="BodyA"/>
        <w:spacing w:after="100"/>
      </w:pPr>
      <w:r>
        <w:rPr>
          <w:color w:val="808080"/>
          <w:sz w:val="36"/>
          <w:szCs w:val="36"/>
          <w:u w:color="808080"/>
        </w:rPr>
        <w:t>State &amp; Zip:</w:t>
      </w:r>
    </w:p>
    <w:p w14:paraId="5A42C9A6" w14:textId="77777777" w:rsidR="002F35EC" w:rsidRDefault="00BD195D">
      <w:pPr>
        <w:pStyle w:val="BodyA"/>
        <w:spacing w:after="100"/>
      </w:pPr>
      <w:r>
        <w:rPr>
          <w:color w:val="808080"/>
          <w:sz w:val="36"/>
          <w:szCs w:val="36"/>
          <w:u w:color="808080"/>
        </w:rPr>
        <w:t>Cell phone:</w:t>
      </w:r>
    </w:p>
    <w:p w14:paraId="4F3EDD6A" w14:textId="77777777" w:rsidR="002F35EC" w:rsidRDefault="00BD195D">
      <w:pPr>
        <w:pStyle w:val="BodyA"/>
        <w:spacing w:after="100"/>
      </w:pPr>
      <w:r>
        <w:rPr>
          <w:color w:val="808080"/>
          <w:sz w:val="36"/>
          <w:szCs w:val="36"/>
          <w:u w:color="808080"/>
        </w:rPr>
        <w:t>Email:</w:t>
      </w:r>
    </w:p>
    <w:p w14:paraId="39C10BDE" w14:textId="77777777" w:rsidR="002F35EC" w:rsidRDefault="002F35EC">
      <w:pPr>
        <w:pStyle w:val="BodyA"/>
        <w:spacing w:after="100"/>
      </w:pPr>
    </w:p>
    <w:p w14:paraId="3DF10DC1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Name</w:t>
      </w:r>
      <w:r w:rsidR="00FB01A6">
        <w:rPr>
          <w:rFonts w:ascii="Helvetica" w:hAnsi="Helvetica"/>
          <w:color w:val="808080"/>
          <w:u w:color="808080"/>
        </w:rPr>
        <w:t xml:space="preserve"> and </w:t>
      </w:r>
      <w:r>
        <w:rPr>
          <w:rFonts w:ascii="Helvetica" w:hAnsi="Helvetica"/>
          <w:color w:val="808080"/>
          <w:u w:color="808080"/>
        </w:rPr>
        <w:t>Phone Number of closest relative. State their relationship to you.</w:t>
      </w:r>
    </w:p>
    <w:p w14:paraId="63A9713D" w14:textId="77777777" w:rsidR="002F35EC" w:rsidRDefault="002F35EC" w:rsidP="00FB01A6">
      <w:pPr>
        <w:pStyle w:val="BodyA"/>
        <w:spacing w:after="100"/>
      </w:pPr>
    </w:p>
    <w:p w14:paraId="2B4F2B60" w14:textId="3CC0BE5C" w:rsidR="00CC4B33" w:rsidRPr="008565C0" w:rsidRDefault="00BD195D" w:rsidP="008565C0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Wh</w:t>
      </w:r>
      <w:r w:rsidR="008565C0">
        <w:rPr>
          <w:rFonts w:ascii="Helvetica" w:hAnsi="Helvetica"/>
          <w:color w:val="808080"/>
          <w:u w:color="808080"/>
        </w:rPr>
        <w:t>at dates are you available to be a travel/holiday nanny?</w:t>
      </w:r>
    </w:p>
    <w:p w14:paraId="281B91D3" w14:textId="77777777" w:rsidR="008565C0" w:rsidRPr="008565C0" w:rsidRDefault="008565C0" w:rsidP="008565C0">
      <w:pPr>
        <w:spacing w:after="100"/>
        <w:rPr>
          <w:rFonts w:ascii="Helvetica" w:hAnsi="Helvetica"/>
          <w:color w:val="808080"/>
        </w:rPr>
      </w:pPr>
    </w:p>
    <w:p w14:paraId="173FD905" w14:textId="77777777" w:rsidR="00CC4B33" w:rsidRDefault="00CC4B33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>Wh</w:t>
      </w:r>
      <w:r w:rsidR="00F44D7D">
        <w:rPr>
          <w:rFonts w:ascii="Helvetica" w:hAnsi="Helvetica"/>
          <w:color w:val="808080"/>
        </w:rPr>
        <w:t>ere do you attend college and what</w:t>
      </w:r>
      <w:r>
        <w:rPr>
          <w:rFonts w:ascii="Helvetica" w:hAnsi="Helvetica"/>
          <w:color w:val="808080"/>
        </w:rPr>
        <w:t xml:space="preserve"> year are you currently in?</w:t>
      </w:r>
    </w:p>
    <w:p w14:paraId="077551D0" w14:textId="77777777" w:rsidR="00F44D7D" w:rsidRPr="00F44D7D" w:rsidRDefault="00F44D7D" w:rsidP="00F44D7D">
      <w:pPr>
        <w:pStyle w:val="ListParagraph"/>
        <w:rPr>
          <w:rFonts w:ascii="Helvetica" w:hAnsi="Helvetica"/>
          <w:color w:val="808080"/>
        </w:rPr>
      </w:pPr>
    </w:p>
    <w:p w14:paraId="3AD0467F" w14:textId="77777777" w:rsidR="00F44D7D" w:rsidRDefault="00F44D7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>How did you hear about Southern Grace Nannies, LLC?</w:t>
      </w:r>
    </w:p>
    <w:p w14:paraId="632D36DF" w14:textId="77777777" w:rsidR="002F35EC" w:rsidRDefault="002F35EC">
      <w:pPr>
        <w:pStyle w:val="BodyA"/>
        <w:spacing w:after="100"/>
      </w:pPr>
    </w:p>
    <w:p w14:paraId="589F06D1" w14:textId="77777777" w:rsidR="002F35EC" w:rsidRDefault="00BD195D">
      <w:pPr>
        <w:pStyle w:val="BodyA"/>
        <w:spacing w:after="100"/>
      </w:pPr>
      <w:r>
        <w:rPr>
          <w:i/>
          <w:iCs/>
          <w:color w:val="808080"/>
          <w:sz w:val="24"/>
          <w:szCs w:val="24"/>
          <w:u w:color="808080"/>
        </w:rPr>
        <w:t>The following questions will help us place you with the family that fits you the best. There is no wrong answer. Please be open and honest when answering questions.</w:t>
      </w:r>
      <w:r w:rsidR="00F44D7D">
        <w:rPr>
          <w:i/>
          <w:iCs/>
          <w:color w:val="808080"/>
          <w:sz w:val="24"/>
          <w:szCs w:val="24"/>
          <w:u w:color="808080"/>
        </w:rPr>
        <w:t xml:space="preserve"> If you are uncomfortable answering any question please leave it blank.</w:t>
      </w:r>
    </w:p>
    <w:p w14:paraId="67D558CA" w14:textId="77777777" w:rsidR="002F35EC" w:rsidRDefault="002F35EC">
      <w:pPr>
        <w:pStyle w:val="BodyA"/>
        <w:spacing w:after="100"/>
      </w:pPr>
    </w:p>
    <w:p w14:paraId="7EBC278D" w14:textId="2F3B210C" w:rsidR="002F35EC" w:rsidRPr="00FB01A6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 xml:space="preserve">Why </w:t>
      </w:r>
      <w:r w:rsidR="00713BA0">
        <w:rPr>
          <w:rFonts w:ascii="Helvetica" w:hAnsi="Helvetica"/>
          <w:color w:val="808080"/>
          <w:u w:color="808080"/>
        </w:rPr>
        <w:t xml:space="preserve">are you interested in working as a </w:t>
      </w:r>
      <w:r w:rsidR="005C0943">
        <w:rPr>
          <w:rFonts w:ascii="Helvetica" w:hAnsi="Helvetica"/>
          <w:color w:val="808080"/>
          <w:u w:color="808080"/>
        </w:rPr>
        <w:t>travel/</w:t>
      </w:r>
      <w:r w:rsidR="00713BA0">
        <w:rPr>
          <w:rFonts w:ascii="Helvetica" w:hAnsi="Helvetica"/>
          <w:color w:val="808080"/>
          <w:u w:color="808080"/>
        </w:rPr>
        <w:t>holiday nanny</w:t>
      </w:r>
      <w:r>
        <w:rPr>
          <w:rFonts w:ascii="Helvetica" w:hAnsi="Helvetica"/>
          <w:color w:val="808080"/>
          <w:u w:color="808080"/>
        </w:rPr>
        <w:t>?</w:t>
      </w:r>
    </w:p>
    <w:p w14:paraId="13465B30" w14:textId="77777777" w:rsidR="002F35EC" w:rsidRDefault="002F35EC" w:rsidP="00FB01A6">
      <w:pPr>
        <w:pStyle w:val="BodyA"/>
        <w:spacing w:after="100"/>
      </w:pPr>
    </w:p>
    <w:p w14:paraId="0D2509CC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Tell us about your childcare experience. Include babysitting, daycare, and volunteer work. Let me know the approximate date, ages of the children. and your role with them.</w:t>
      </w:r>
    </w:p>
    <w:p w14:paraId="60F583EA" w14:textId="77777777" w:rsidR="002F35EC" w:rsidRDefault="002F35EC">
      <w:pPr>
        <w:pStyle w:val="BodyA"/>
        <w:spacing w:after="100"/>
        <w:ind w:left="540" w:hanging="540"/>
      </w:pPr>
    </w:p>
    <w:p w14:paraId="45D299AD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What is the best thing about working with children?</w:t>
      </w:r>
    </w:p>
    <w:p w14:paraId="3B5E4A61" w14:textId="77777777" w:rsidR="002F35EC" w:rsidRDefault="002F35EC">
      <w:pPr>
        <w:pStyle w:val="BodyA"/>
        <w:spacing w:after="100"/>
        <w:ind w:left="540" w:hanging="540"/>
      </w:pPr>
    </w:p>
    <w:p w14:paraId="2B583E7C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What is the worst thing about working with children?</w:t>
      </w:r>
    </w:p>
    <w:p w14:paraId="7361ED51" w14:textId="77777777" w:rsidR="002F35EC" w:rsidRDefault="002F35EC">
      <w:pPr>
        <w:pStyle w:val="BodyA"/>
        <w:spacing w:after="100"/>
        <w:ind w:left="540" w:hanging="540"/>
      </w:pPr>
    </w:p>
    <w:p w14:paraId="0EDA2734" w14:textId="6B9D7463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What are some of the activities you might do with a two year old</w:t>
      </w:r>
      <w:r w:rsidR="00713BA0">
        <w:rPr>
          <w:rFonts w:ascii="Helvetica" w:hAnsi="Helvetica"/>
          <w:color w:val="808080"/>
          <w:u w:color="808080"/>
        </w:rPr>
        <w:t xml:space="preserve"> on a long flight</w:t>
      </w:r>
      <w:r>
        <w:rPr>
          <w:rFonts w:ascii="Helvetica" w:hAnsi="Helvetica"/>
          <w:color w:val="808080"/>
          <w:u w:color="808080"/>
        </w:rPr>
        <w:t>?</w:t>
      </w:r>
    </w:p>
    <w:p w14:paraId="621EA338" w14:textId="77777777" w:rsidR="002F35EC" w:rsidRDefault="002F35EC">
      <w:pPr>
        <w:pStyle w:val="BodyA"/>
        <w:spacing w:after="100"/>
        <w:ind w:left="540" w:hanging="540"/>
      </w:pPr>
    </w:p>
    <w:p w14:paraId="4C68976D" w14:textId="77777777" w:rsidR="002F35EC" w:rsidRPr="003E10FE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What would you say to a six year old who tells you, “You are not my mommy. I don’t have to listen to you!”</w:t>
      </w:r>
    </w:p>
    <w:p w14:paraId="638602A4" w14:textId="77777777" w:rsidR="003E10FE" w:rsidRPr="003E10FE" w:rsidRDefault="003E10FE" w:rsidP="003E10FE">
      <w:pPr>
        <w:pStyle w:val="ListParagraph"/>
        <w:rPr>
          <w:rFonts w:ascii="Helvetica" w:hAnsi="Helvetica"/>
          <w:color w:val="808080"/>
        </w:rPr>
      </w:pPr>
    </w:p>
    <w:p w14:paraId="272049D0" w14:textId="77777777" w:rsidR="003E10FE" w:rsidRDefault="003E10FE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>How would you handle a behavior issue with a child?</w:t>
      </w:r>
    </w:p>
    <w:p w14:paraId="1CBC6A2F" w14:textId="77777777" w:rsidR="002F35EC" w:rsidRDefault="002F35EC">
      <w:pPr>
        <w:pStyle w:val="BodyA"/>
        <w:spacing w:after="100"/>
        <w:ind w:left="540" w:hanging="540"/>
      </w:pPr>
    </w:p>
    <w:p w14:paraId="03425AB4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Are you comfortable with infants?</w:t>
      </w:r>
    </w:p>
    <w:p w14:paraId="239E65C3" w14:textId="77777777" w:rsidR="002F35EC" w:rsidRDefault="002F35EC">
      <w:pPr>
        <w:pStyle w:val="BodyA"/>
        <w:spacing w:after="100"/>
        <w:ind w:left="540" w:hanging="540"/>
      </w:pPr>
    </w:p>
    <w:p w14:paraId="0EB2B06E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What age group of children do you have the most experience with?</w:t>
      </w:r>
    </w:p>
    <w:p w14:paraId="7827141F" w14:textId="77777777" w:rsidR="002F35EC" w:rsidRDefault="002F35EC">
      <w:pPr>
        <w:pStyle w:val="BodyA"/>
        <w:spacing w:after="100"/>
        <w:ind w:left="540" w:hanging="540"/>
      </w:pPr>
    </w:p>
    <w:p w14:paraId="0E3BD0E4" w14:textId="77777777" w:rsidR="002F35EC" w:rsidRPr="009C7B3F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What age group would you prefer to work with?</w:t>
      </w:r>
    </w:p>
    <w:p w14:paraId="27C97666" w14:textId="77777777" w:rsidR="009C7B3F" w:rsidRPr="009C7B3F" w:rsidRDefault="009C7B3F" w:rsidP="009C7B3F">
      <w:pPr>
        <w:pStyle w:val="ListParagraph"/>
        <w:rPr>
          <w:rFonts w:ascii="Helvetica" w:hAnsi="Helvetica"/>
          <w:color w:val="808080"/>
        </w:rPr>
      </w:pPr>
    </w:p>
    <w:p w14:paraId="76CFEA0A" w14:textId="77777777" w:rsidR="009C7B3F" w:rsidRDefault="009C7B3F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>Give an example of how you might take initiative of something while a nanny?</w:t>
      </w:r>
    </w:p>
    <w:p w14:paraId="21526A4F" w14:textId="77777777" w:rsidR="00031AF7" w:rsidRPr="00031AF7" w:rsidRDefault="00031AF7" w:rsidP="00031AF7">
      <w:pPr>
        <w:pStyle w:val="ListParagraph"/>
        <w:rPr>
          <w:rFonts w:ascii="Helvetica" w:hAnsi="Helvetica"/>
          <w:color w:val="808080"/>
        </w:rPr>
      </w:pPr>
    </w:p>
    <w:p w14:paraId="71C52918" w14:textId="77777777" w:rsidR="00031AF7" w:rsidRDefault="00031AF7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>On a scale from 1-10 how would you rate yourself when it comes to multitasking? (1 being not so great and 10 you can do it without any problem.)</w:t>
      </w:r>
    </w:p>
    <w:p w14:paraId="33C67A1A" w14:textId="77777777" w:rsidR="002F35EC" w:rsidRDefault="002F35EC">
      <w:pPr>
        <w:pStyle w:val="BodyA"/>
        <w:spacing w:after="100"/>
        <w:ind w:left="540" w:hanging="540"/>
      </w:pPr>
    </w:p>
    <w:p w14:paraId="6046FF00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Tell us about your family</w:t>
      </w:r>
      <w:r w:rsidR="002879A5">
        <w:rPr>
          <w:rFonts w:ascii="Helvetica" w:hAnsi="Helvetica"/>
          <w:color w:val="808080"/>
          <w:u w:color="808080"/>
        </w:rPr>
        <w:t xml:space="preserve"> and growing up.</w:t>
      </w:r>
    </w:p>
    <w:p w14:paraId="1EB18EC0" w14:textId="77777777" w:rsidR="002F35EC" w:rsidRDefault="002F35EC">
      <w:pPr>
        <w:pStyle w:val="BodyA"/>
        <w:spacing w:after="100"/>
        <w:ind w:left="540" w:hanging="540"/>
      </w:pPr>
    </w:p>
    <w:p w14:paraId="1CBE16DF" w14:textId="77777777" w:rsidR="002F35EC" w:rsidRPr="0096251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How would your best friend describe you?  What are your hobbies and interests?</w:t>
      </w:r>
    </w:p>
    <w:p w14:paraId="4380288D" w14:textId="77777777" w:rsidR="0096251C" w:rsidRPr="0096251C" w:rsidRDefault="0096251C" w:rsidP="0096251C">
      <w:pPr>
        <w:pStyle w:val="ListParagraph"/>
        <w:rPr>
          <w:rFonts w:ascii="Helvetica" w:hAnsi="Helvetica"/>
          <w:color w:val="808080"/>
        </w:rPr>
      </w:pPr>
    </w:p>
    <w:p w14:paraId="26A08443" w14:textId="77777777" w:rsidR="0096251C" w:rsidRDefault="0096251C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 xml:space="preserve">How would you describe yourself? </w:t>
      </w:r>
    </w:p>
    <w:p w14:paraId="76FECC69" w14:textId="77777777" w:rsidR="002F35EC" w:rsidRDefault="002F35EC">
      <w:pPr>
        <w:pStyle w:val="BodyA"/>
        <w:spacing w:after="100"/>
        <w:ind w:left="540" w:hanging="540"/>
      </w:pPr>
    </w:p>
    <w:p w14:paraId="78A94E3B" w14:textId="11D63149" w:rsidR="002879A5" w:rsidRPr="00713BA0" w:rsidRDefault="00BD195D" w:rsidP="002879A5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Do you speak any languages besides English?</w:t>
      </w:r>
    </w:p>
    <w:p w14:paraId="122B148A" w14:textId="77777777" w:rsidR="002F35EC" w:rsidRDefault="002F35EC" w:rsidP="0006690B">
      <w:pPr>
        <w:pStyle w:val="BodyA"/>
        <w:spacing w:after="100"/>
      </w:pPr>
    </w:p>
    <w:p w14:paraId="19BFA337" w14:textId="77777777" w:rsidR="002F35EC" w:rsidRPr="00F44D7D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How would you deal with homesickness?</w:t>
      </w:r>
    </w:p>
    <w:p w14:paraId="67E5277B" w14:textId="77777777" w:rsidR="00F44D7D" w:rsidRPr="00F44D7D" w:rsidRDefault="00F44D7D" w:rsidP="00F44D7D">
      <w:pPr>
        <w:pStyle w:val="ListParagraph"/>
        <w:rPr>
          <w:rFonts w:ascii="Helvetica" w:hAnsi="Helvetica"/>
          <w:color w:val="808080"/>
        </w:rPr>
      </w:pPr>
    </w:p>
    <w:p w14:paraId="5D2883DB" w14:textId="77777777" w:rsidR="00F44D7D" w:rsidRDefault="00F44D7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 xml:space="preserve">In the last two years, have there been any events in your life that have or could have an effect on your ability to safely care for children? </w:t>
      </w:r>
    </w:p>
    <w:p w14:paraId="76575128" w14:textId="77777777" w:rsidR="002F35EC" w:rsidRDefault="002F35EC">
      <w:pPr>
        <w:pStyle w:val="BodyA"/>
        <w:spacing w:after="100"/>
        <w:ind w:left="540" w:hanging="540"/>
      </w:pPr>
    </w:p>
    <w:p w14:paraId="0ED15B41" w14:textId="3111A9D6" w:rsidR="002F35EC" w:rsidRPr="002879A5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 xml:space="preserve">How is your driving record and would you be comfortable driving in </w:t>
      </w:r>
      <w:r w:rsidR="005C0943">
        <w:rPr>
          <w:rFonts w:ascii="Helvetica" w:hAnsi="Helvetica"/>
          <w:color w:val="808080"/>
          <w:u w:color="808080"/>
        </w:rPr>
        <w:t xml:space="preserve">a </w:t>
      </w:r>
      <w:r w:rsidR="00713BA0">
        <w:rPr>
          <w:rFonts w:ascii="Helvetica" w:hAnsi="Helvetica"/>
          <w:color w:val="808080"/>
          <w:u w:color="808080"/>
        </w:rPr>
        <w:t>big city</w:t>
      </w:r>
      <w:r>
        <w:rPr>
          <w:rFonts w:ascii="Helvetica" w:hAnsi="Helvetica"/>
          <w:color w:val="808080"/>
          <w:u w:color="808080"/>
        </w:rPr>
        <w:t xml:space="preserve">?  </w:t>
      </w:r>
    </w:p>
    <w:p w14:paraId="10A67980" w14:textId="77777777" w:rsidR="002879A5" w:rsidRPr="002879A5" w:rsidRDefault="002879A5" w:rsidP="002879A5">
      <w:pPr>
        <w:pStyle w:val="ListParagraph"/>
        <w:rPr>
          <w:rFonts w:ascii="Helvetica" w:hAnsi="Helvetica"/>
          <w:color w:val="808080"/>
        </w:rPr>
      </w:pPr>
    </w:p>
    <w:p w14:paraId="5D8FCF68" w14:textId="0D01E702" w:rsidR="002879A5" w:rsidRDefault="002879A5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>What is your experience with travel? Have you ever traveled solo?</w:t>
      </w:r>
    </w:p>
    <w:p w14:paraId="58BAAF03" w14:textId="77777777" w:rsidR="00713BA0" w:rsidRPr="00713BA0" w:rsidRDefault="00713BA0" w:rsidP="00713BA0">
      <w:pPr>
        <w:pStyle w:val="ListParagraph"/>
        <w:rPr>
          <w:rFonts w:ascii="Helvetica" w:hAnsi="Helvetica"/>
          <w:color w:val="808080"/>
        </w:rPr>
      </w:pPr>
    </w:p>
    <w:p w14:paraId="7114B38D" w14:textId="2C9DB32B" w:rsidR="00CC4B33" w:rsidRDefault="00713BA0" w:rsidP="00CC4B33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>What is your experience traveling with children or working while traveling with a family?</w:t>
      </w:r>
    </w:p>
    <w:p w14:paraId="43126610" w14:textId="77777777" w:rsidR="00713BA0" w:rsidRPr="00713BA0" w:rsidRDefault="00713BA0" w:rsidP="00713BA0">
      <w:pPr>
        <w:pStyle w:val="ListParagraph"/>
        <w:rPr>
          <w:rFonts w:ascii="Helvetica" w:hAnsi="Helvetica"/>
          <w:color w:val="808080"/>
        </w:rPr>
      </w:pPr>
    </w:p>
    <w:p w14:paraId="4EBCFBBD" w14:textId="68A4C280" w:rsidR="00713BA0" w:rsidRDefault="00713BA0" w:rsidP="00CC4B33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>Sometimes with travel, things do not always go as planned. How would you respond if parents changed the day’s schedule or plans unexpectedly?</w:t>
      </w:r>
    </w:p>
    <w:p w14:paraId="2524E642" w14:textId="77777777" w:rsidR="00713BA0" w:rsidRPr="00713BA0" w:rsidRDefault="00713BA0" w:rsidP="00713BA0">
      <w:pPr>
        <w:pStyle w:val="ListParagraph"/>
        <w:rPr>
          <w:rFonts w:ascii="Helvetica" w:hAnsi="Helvetica"/>
          <w:color w:val="808080"/>
        </w:rPr>
      </w:pPr>
    </w:p>
    <w:p w14:paraId="44CA6F84" w14:textId="77777777" w:rsidR="00713BA0" w:rsidRPr="00713BA0" w:rsidRDefault="00713BA0" w:rsidP="00713BA0">
      <w:pPr>
        <w:pStyle w:val="ListParagraph"/>
        <w:spacing w:after="100"/>
        <w:ind w:left="540"/>
        <w:rPr>
          <w:rFonts w:ascii="Helvetica" w:hAnsi="Helvetica"/>
          <w:color w:val="808080"/>
        </w:rPr>
      </w:pPr>
    </w:p>
    <w:p w14:paraId="42392235" w14:textId="77777777" w:rsidR="00CC4B33" w:rsidRDefault="00CC4B33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 xml:space="preserve">Do you have a passport? </w:t>
      </w:r>
      <w:r w:rsidR="004F0B4F">
        <w:rPr>
          <w:rFonts w:ascii="Helvetica" w:hAnsi="Helvetica"/>
          <w:color w:val="808080"/>
        </w:rPr>
        <w:t xml:space="preserve">If yes, what is the expiration? </w:t>
      </w:r>
    </w:p>
    <w:p w14:paraId="24E21A01" w14:textId="77777777" w:rsidR="002F35EC" w:rsidRDefault="002F35EC">
      <w:pPr>
        <w:pStyle w:val="BodyA"/>
        <w:spacing w:after="100"/>
        <w:ind w:left="540" w:hanging="540"/>
      </w:pPr>
    </w:p>
    <w:p w14:paraId="110C6E89" w14:textId="77777777" w:rsidR="002F35EC" w:rsidRPr="00F44D7D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Are you comfortable supervising children in the water?</w:t>
      </w:r>
    </w:p>
    <w:p w14:paraId="24F92CE7" w14:textId="77777777" w:rsidR="00F44D7D" w:rsidRPr="00F44D7D" w:rsidRDefault="00F44D7D" w:rsidP="00F44D7D">
      <w:pPr>
        <w:pStyle w:val="ListParagraph"/>
        <w:rPr>
          <w:rFonts w:ascii="Helvetica" w:hAnsi="Helvetica"/>
          <w:color w:val="808080"/>
        </w:rPr>
      </w:pPr>
    </w:p>
    <w:p w14:paraId="063C5710" w14:textId="77777777" w:rsidR="00F44D7D" w:rsidRDefault="00F44D7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</w:rPr>
        <w:t xml:space="preserve">Are you </w:t>
      </w:r>
      <w:r w:rsidR="002879A5">
        <w:rPr>
          <w:rFonts w:ascii="Helvetica" w:hAnsi="Helvetica"/>
          <w:color w:val="808080"/>
        </w:rPr>
        <w:t>l</w:t>
      </w:r>
      <w:r>
        <w:rPr>
          <w:rFonts w:ascii="Helvetica" w:hAnsi="Helvetica"/>
          <w:color w:val="808080"/>
        </w:rPr>
        <w:t xml:space="preserve">ifeguard certified? </w:t>
      </w:r>
    </w:p>
    <w:p w14:paraId="53E4BCAE" w14:textId="77777777" w:rsidR="002F35EC" w:rsidRDefault="002F35EC">
      <w:pPr>
        <w:pStyle w:val="BodyA"/>
        <w:spacing w:after="100"/>
        <w:ind w:left="540" w:hanging="540"/>
      </w:pPr>
    </w:p>
    <w:p w14:paraId="09273E13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Can you cook? Would you be comfortable preparing meals for the family? Would you be comfortable grocery shopping for the family?</w:t>
      </w:r>
    </w:p>
    <w:p w14:paraId="418510BB" w14:textId="77777777" w:rsidR="002F35EC" w:rsidRDefault="002F35EC">
      <w:pPr>
        <w:pStyle w:val="BodyA"/>
        <w:spacing w:after="100"/>
        <w:ind w:left="540" w:hanging="540"/>
      </w:pPr>
    </w:p>
    <w:p w14:paraId="28DFA7C2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 xml:space="preserve">Are you allergic to any animals?  Could you work in a home that had pets? Are you comfortable helping care for the pet?  </w:t>
      </w:r>
    </w:p>
    <w:p w14:paraId="27337E71" w14:textId="77777777" w:rsidR="002F35EC" w:rsidRDefault="002F35EC">
      <w:pPr>
        <w:pStyle w:val="BodyA"/>
        <w:spacing w:after="100"/>
        <w:ind w:left="540" w:hanging="540"/>
      </w:pPr>
    </w:p>
    <w:p w14:paraId="7D867B08" w14:textId="77777777" w:rsidR="002F35EC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Have you ever been convicted of a crime?</w:t>
      </w:r>
    </w:p>
    <w:p w14:paraId="2B2AD4C6" w14:textId="77777777" w:rsidR="002F35EC" w:rsidRDefault="002F35EC">
      <w:pPr>
        <w:pStyle w:val="BodyA"/>
        <w:spacing w:after="100"/>
        <w:ind w:left="540" w:hanging="540"/>
      </w:pPr>
    </w:p>
    <w:p w14:paraId="253174F1" w14:textId="77777777" w:rsidR="002F35EC" w:rsidRPr="00F44D7D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Would you be comfortable working for a family that has a different faith or political opinion from your own?</w:t>
      </w:r>
    </w:p>
    <w:p w14:paraId="75600030" w14:textId="77777777" w:rsidR="0006690B" w:rsidRPr="002879A5" w:rsidRDefault="0006690B" w:rsidP="002879A5">
      <w:pPr>
        <w:rPr>
          <w:rFonts w:ascii="Helvetica" w:hAnsi="Helvetica"/>
          <w:color w:val="808080"/>
        </w:rPr>
      </w:pPr>
    </w:p>
    <w:p w14:paraId="7EF42BF1" w14:textId="3FEA1B36" w:rsidR="0006690B" w:rsidRPr="0006690B" w:rsidRDefault="0006690B" w:rsidP="0006690B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 xml:space="preserve">Have you ever been to </w:t>
      </w:r>
      <w:r w:rsidR="00713BA0">
        <w:rPr>
          <w:rFonts w:ascii="Helvetica" w:hAnsi="Helvetica"/>
          <w:color w:val="808080"/>
          <w:u w:color="808080"/>
        </w:rPr>
        <w:t>__________</w:t>
      </w:r>
      <w:r>
        <w:rPr>
          <w:rFonts w:ascii="Helvetica" w:hAnsi="Helvetica"/>
          <w:color w:val="808080"/>
          <w:u w:color="808080"/>
        </w:rPr>
        <w:t xml:space="preserve"> (insert name of place you are wanting to nanny</w:t>
      </w:r>
      <w:r w:rsidR="005C0943">
        <w:rPr>
          <w:rFonts w:ascii="Helvetica" w:hAnsi="Helvetica"/>
          <w:color w:val="808080"/>
          <w:u w:color="808080"/>
        </w:rPr>
        <w:t xml:space="preserve"> if applying for a specific role</w:t>
      </w:r>
      <w:r>
        <w:rPr>
          <w:rFonts w:ascii="Helvetica" w:hAnsi="Helvetica"/>
          <w:color w:val="808080"/>
          <w:u w:color="808080"/>
        </w:rPr>
        <w:t xml:space="preserve">)?  How do you feel about </w:t>
      </w:r>
      <w:r w:rsidR="00713BA0">
        <w:rPr>
          <w:rFonts w:ascii="Helvetica" w:hAnsi="Helvetica"/>
          <w:color w:val="808080"/>
          <w:u w:color="808080"/>
        </w:rPr>
        <w:t>being</w:t>
      </w:r>
      <w:r>
        <w:rPr>
          <w:rFonts w:ascii="Helvetica" w:hAnsi="Helvetica"/>
          <w:color w:val="808080"/>
          <w:u w:color="808080"/>
        </w:rPr>
        <w:t xml:space="preserve"> in a </w:t>
      </w:r>
      <w:r w:rsidR="00713BA0">
        <w:rPr>
          <w:rFonts w:ascii="Helvetica" w:hAnsi="Helvetica"/>
          <w:color w:val="808080"/>
          <w:u w:color="808080"/>
        </w:rPr>
        <w:t>new place</w:t>
      </w:r>
      <w:r>
        <w:rPr>
          <w:rFonts w:ascii="Helvetica" w:hAnsi="Helvetica"/>
          <w:color w:val="808080"/>
          <w:u w:color="808080"/>
        </w:rPr>
        <w:t>?</w:t>
      </w:r>
    </w:p>
    <w:p w14:paraId="7846BC27" w14:textId="77777777" w:rsidR="002F35EC" w:rsidRDefault="002F35EC">
      <w:pPr>
        <w:pStyle w:val="BodyA"/>
        <w:spacing w:after="100"/>
        <w:ind w:left="540" w:hanging="540"/>
      </w:pPr>
    </w:p>
    <w:p w14:paraId="4CAD0AE5" w14:textId="02796BC6" w:rsidR="002F35EC" w:rsidRPr="0044550A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lastRenderedPageBreak/>
        <w:t xml:space="preserve">What are your biggest concerns about being a nanny and living in </w:t>
      </w:r>
      <w:r w:rsidR="0006690B">
        <w:rPr>
          <w:rFonts w:ascii="Helvetica" w:hAnsi="Helvetica"/>
          <w:color w:val="808080"/>
          <w:u w:color="808080"/>
        </w:rPr>
        <w:t>(insert name of place you are wanting to nanny</w:t>
      </w:r>
      <w:r w:rsidR="005C0943">
        <w:rPr>
          <w:rFonts w:ascii="Helvetica" w:hAnsi="Helvetica"/>
          <w:color w:val="808080"/>
          <w:u w:color="808080"/>
        </w:rPr>
        <w:t xml:space="preserve"> if you are applying to a certain role</w:t>
      </w:r>
      <w:r w:rsidR="0006690B">
        <w:rPr>
          <w:rFonts w:ascii="Helvetica" w:hAnsi="Helvetica"/>
          <w:color w:val="808080"/>
          <w:u w:color="808080"/>
        </w:rPr>
        <w:t>)</w:t>
      </w:r>
      <w:r>
        <w:rPr>
          <w:rFonts w:ascii="Helvetica" w:hAnsi="Helvetica"/>
          <w:color w:val="808080"/>
          <w:u w:color="808080"/>
        </w:rPr>
        <w:t>?</w:t>
      </w:r>
    </w:p>
    <w:p w14:paraId="2587CE3B" w14:textId="77777777" w:rsidR="002F35EC" w:rsidRDefault="002F35EC" w:rsidP="0044550A">
      <w:pPr>
        <w:pStyle w:val="BodyA"/>
        <w:spacing w:after="100"/>
      </w:pPr>
    </w:p>
    <w:p w14:paraId="65FF7B82" w14:textId="77777777" w:rsidR="002F35EC" w:rsidRPr="00713BA0" w:rsidRDefault="00BD195D">
      <w:pPr>
        <w:pStyle w:val="ListParagraph"/>
        <w:numPr>
          <w:ilvl w:val="0"/>
          <w:numId w:val="2"/>
        </w:numPr>
        <w:spacing w:after="100"/>
        <w:rPr>
          <w:rFonts w:ascii="Helvetica" w:hAnsi="Helvetica"/>
          <w:color w:val="808080"/>
        </w:rPr>
      </w:pPr>
      <w:r>
        <w:rPr>
          <w:rFonts w:ascii="Helvetica" w:hAnsi="Helvetica"/>
          <w:color w:val="808080"/>
          <w:u w:color="808080"/>
        </w:rPr>
        <w:t>Is there anything else you’d like us to know about you?</w:t>
      </w:r>
    </w:p>
    <w:p w14:paraId="5A8F24EA" w14:textId="77777777" w:rsidR="00713BA0" w:rsidRPr="00713BA0" w:rsidRDefault="00713BA0" w:rsidP="00713BA0">
      <w:pPr>
        <w:pStyle w:val="ListParagraph"/>
        <w:rPr>
          <w:rFonts w:ascii="Helvetica" w:hAnsi="Helvetica"/>
          <w:color w:val="808080"/>
        </w:rPr>
      </w:pPr>
    </w:p>
    <w:p w14:paraId="503D4BBB" w14:textId="77777777" w:rsidR="00713BA0" w:rsidRDefault="00713BA0" w:rsidP="00713BA0">
      <w:pPr>
        <w:spacing w:after="100"/>
        <w:rPr>
          <w:rFonts w:ascii="Helvetica" w:hAnsi="Helvetica"/>
          <w:color w:val="808080"/>
        </w:rPr>
      </w:pPr>
    </w:p>
    <w:p w14:paraId="53186EFC" w14:textId="77777777" w:rsidR="00713BA0" w:rsidRDefault="00713BA0" w:rsidP="00713BA0">
      <w:pPr>
        <w:spacing w:after="100"/>
        <w:rPr>
          <w:rFonts w:ascii="Helvetica" w:hAnsi="Helvetica"/>
          <w:color w:val="808080"/>
        </w:rPr>
      </w:pPr>
    </w:p>
    <w:p w14:paraId="4BC85F0F" w14:textId="0364A142" w:rsidR="00713BA0" w:rsidRPr="00713BA0" w:rsidRDefault="00713BA0" w:rsidP="00713BA0">
      <w:pPr>
        <w:spacing w:after="100"/>
        <w:rPr>
          <w:rFonts w:asciiTheme="majorHAnsi" w:hAnsiTheme="majorHAnsi"/>
          <w:color w:val="FF2D21" w:themeColor="accent5"/>
        </w:rPr>
      </w:pPr>
      <w:r w:rsidRPr="00713BA0">
        <w:rPr>
          <w:rFonts w:asciiTheme="majorHAnsi" w:hAnsiTheme="majorHAnsi"/>
          <w:color w:val="FF2D21" w:themeColor="accent5"/>
        </w:rPr>
        <w:t xml:space="preserve">Please remember to also submit the following with your application: </w:t>
      </w:r>
    </w:p>
    <w:p w14:paraId="60463BB1" w14:textId="0286F284" w:rsidR="00713BA0" w:rsidRPr="00713BA0" w:rsidRDefault="00713BA0" w:rsidP="00713BA0">
      <w:pPr>
        <w:spacing w:after="100"/>
        <w:rPr>
          <w:rFonts w:asciiTheme="majorHAnsi" w:hAnsiTheme="majorHAnsi"/>
          <w:color w:val="FF2D21" w:themeColor="accent5"/>
        </w:rPr>
      </w:pPr>
      <w:r w:rsidRPr="00713BA0">
        <w:rPr>
          <w:rFonts w:asciiTheme="majorHAnsi" w:hAnsiTheme="majorHAnsi" w:cs="Arial"/>
          <w:color w:val="FF2D21" w:themeColor="accent5"/>
          <w:shd w:val="clear" w:color="auto" w:fill="FFFFFF"/>
        </w:rPr>
        <w:t>- child care resume</w:t>
      </w:r>
      <w:r w:rsidRPr="00713BA0">
        <w:rPr>
          <w:rFonts w:asciiTheme="majorHAnsi" w:hAnsiTheme="majorHAnsi" w:cs="Arial"/>
          <w:color w:val="FF2D21" w:themeColor="accent5"/>
        </w:rPr>
        <w:br/>
      </w:r>
      <w:r w:rsidRPr="00713BA0">
        <w:rPr>
          <w:rFonts w:asciiTheme="majorHAnsi" w:hAnsiTheme="majorHAnsi" w:cs="Arial"/>
          <w:color w:val="FF2D21" w:themeColor="accent5"/>
          <w:shd w:val="clear" w:color="auto" w:fill="FFFFFF"/>
        </w:rPr>
        <w:t>- contact information for 3-5 references in whom you have worked with in the last 2 years (church nursery, daycare, babysitting family, etc.)</w:t>
      </w:r>
      <w:r w:rsidRPr="00713BA0">
        <w:rPr>
          <w:rFonts w:asciiTheme="majorHAnsi" w:hAnsiTheme="majorHAnsi" w:cs="Arial"/>
          <w:color w:val="FF2D21" w:themeColor="accent5"/>
        </w:rPr>
        <w:br/>
      </w:r>
      <w:r w:rsidRPr="00713BA0">
        <w:rPr>
          <w:rFonts w:asciiTheme="majorHAnsi" w:hAnsiTheme="majorHAnsi" w:cs="Arial"/>
          <w:color w:val="FF2D21" w:themeColor="accent5"/>
          <w:shd w:val="clear" w:color="auto" w:fill="FFFFFF"/>
        </w:rPr>
        <w:t>- 2 letters of recommendation specific to childcare who are not the same as your 3-5 references that are also within the last 2 years. Please include how you know your references</w:t>
      </w:r>
      <w:r w:rsidRPr="00713BA0">
        <w:rPr>
          <w:rFonts w:asciiTheme="majorHAnsi" w:hAnsiTheme="majorHAnsi" w:cs="Arial"/>
          <w:color w:val="FF2D21" w:themeColor="accent5"/>
        </w:rPr>
        <w:br/>
      </w:r>
      <w:r w:rsidRPr="00713BA0">
        <w:rPr>
          <w:rFonts w:asciiTheme="majorHAnsi" w:hAnsiTheme="majorHAnsi" w:cs="Arial"/>
          <w:color w:val="FF2D21" w:themeColor="accent5"/>
          <w:shd w:val="clear" w:color="auto" w:fill="FFFFFF"/>
        </w:rPr>
        <w:t>- transcript (must have above a 3.0)</w:t>
      </w:r>
      <w:r w:rsidRPr="00713BA0">
        <w:rPr>
          <w:rFonts w:asciiTheme="majorHAnsi" w:hAnsiTheme="majorHAnsi" w:cs="Arial"/>
          <w:color w:val="FF2D21" w:themeColor="accent5"/>
        </w:rPr>
        <w:br/>
      </w:r>
      <w:r w:rsidRPr="00713BA0">
        <w:rPr>
          <w:rFonts w:asciiTheme="majorHAnsi" w:hAnsiTheme="majorHAnsi" w:cs="Arial"/>
          <w:color w:val="FF2D21" w:themeColor="accent5"/>
          <w:shd w:val="clear" w:color="auto" w:fill="FFFFFF"/>
        </w:rPr>
        <w:t>- photo</w:t>
      </w:r>
      <w:r w:rsidRPr="00713BA0">
        <w:rPr>
          <w:rFonts w:asciiTheme="majorHAnsi" w:hAnsiTheme="majorHAnsi" w:cs="Arial"/>
          <w:color w:val="FF2D21" w:themeColor="accent5"/>
        </w:rPr>
        <w:br/>
      </w:r>
      <w:r w:rsidRPr="00713BA0">
        <w:rPr>
          <w:rFonts w:asciiTheme="majorHAnsi" w:hAnsiTheme="majorHAnsi" w:cs="Arial"/>
          <w:color w:val="FF2D21" w:themeColor="accent5"/>
          <w:shd w:val="clear" w:color="auto" w:fill="FFFFFF"/>
        </w:rPr>
        <w:t>- CPR/AED certification</w:t>
      </w:r>
    </w:p>
    <w:sectPr w:rsidR="00713BA0" w:rsidRPr="00713BA0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92DAB4" w14:textId="77777777" w:rsidR="008225F8" w:rsidRDefault="008225F8">
      <w:r>
        <w:separator/>
      </w:r>
    </w:p>
  </w:endnote>
  <w:endnote w:type="continuationSeparator" w:id="0">
    <w:p w14:paraId="6D1A952C" w14:textId="77777777" w:rsidR="008225F8" w:rsidRDefault="0082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03F297" w14:textId="77777777" w:rsidR="002F35EC" w:rsidRDefault="002F35E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C5A32A" w14:textId="77777777" w:rsidR="008225F8" w:rsidRDefault="008225F8">
      <w:r>
        <w:separator/>
      </w:r>
    </w:p>
  </w:footnote>
  <w:footnote w:type="continuationSeparator" w:id="0">
    <w:p w14:paraId="709C7607" w14:textId="77777777" w:rsidR="008225F8" w:rsidRDefault="00822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EBA296" w14:textId="77777777" w:rsidR="002F35EC" w:rsidRDefault="002F35E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562A9"/>
    <w:multiLevelType w:val="hybridMultilevel"/>
    <w:tmpl w:val="29C0EE00"/>
    <w:numStyleLink w:val="ImportedStyle1"/>
  </w:abstractNum>
  <w:abstractNum w:abstractNumId="1" w15:restartNumberingAfterBreak="0">
    <w:nsid w:val="4D963689"/>
    <w:multiLevelType w:val="hybridMultilevel"/>
    <w:tmpl w:val="E4148F5A"/>
    <w:lvl w:ilvl="0" w:tplc="E26E37E0">
      <w:numFmt w:val="bullet"/>
      <w:lvlText w:val="-"/>
      <w:lvlJc w:val="left"/>
      <w:pPr>
        <w:ind w:left="720" w:hanging="360"/>
      </w:pPr>
      <w:rPr>
        <w:rFonts w:ascii="Helvetica" w:eastAsia="Arial Unicode MS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D72B0"/>
    <w:multiLevelType w:val="hybridMultilevel"/>
    <w:tmpl w:val="29C0EE00"/>
    <w:styleLink w:val="ImportedStyle1"/>
    <w:lvl w:ilvl="0" w:tplc="1C9254FE">
      <w:start w:val="1"/>
      <w:numFmt w:val="decimal"/>
      <w:lvlText w:val="%1."/>
      <w:lvlJc w:val="left"/>
      <w:pPr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B0AECE">
      <w:start w:val="1"/>
      <w:numFmt w:val="lowerLetter"/>
      <w:lvlText w:val="%2."/>
      <w:lvlJc w:val="left"/>
      <w:pPr>
        <w:ind w:left="12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12CBC0">
      <w:start w:val="1"/>
      <w:numFmt w:val="lowerRoman"/>
      <w:lvlText w:val="%3."/>
      <w:lvlJc w:val="left"/>
      <w:pPr>
        <w:ind w:left="1980" w:hanging="4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FA4A72">
      <w:start w:val="1"/>
      <w:numFmt w:val="decimal"/>
      <w:lvlText w:val="%4."/>
      <w:lvlJc w:val="left"/>
      <w:pPr>
        <w:ind w:left="27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3832AE">
      <w:start w:val="1"/>
      <w:numFmt w:val="lowerLetter"/>
      <w:lvlText w:val="%5."/>
      <w:lvlJc w:val="left"/>
      <w:pPr>
        <w:ind w:left="342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B405C4">
      <w:start w:val="1"/>
      <w:numFmt w:val="lowerRoman"/>
      <w:lvlText w:val="%6."/>
      <w:lvlJc w:val="left"/>
      <w:pPr>
        <w:ind w:left="4140" w:hanging="4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6C4654">
      <w:start w:val="1"/>
      <w:numFmt w:val="decimal"/>
      <w:lvlText w:val="%7."/>
      <w:lvlJc w:val="left"/>
      <w:pPr>
        <w:ind w:left="48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B876E6">
      <w:start w:val="1"/>
      <w:numFmt w:val="lowerLetter"/>
      <w:lvlText w:val="%8."/>
      <w:lvlJc w:val="left"/>
      <w:pPr>
        <w:ind w:left="558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128E26">
      <w:start w:val="1"/>
      <w:numFmt w:val="lowerRoman"/>
      <w:lvlText w:val="%9."/>
      <w:lvlJc w:val="left"/>
      <w:pPr>
        <w:ind w:left="6300" w:hanging="4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82503433">
    <w:abstractNumId w:val="2"/>
  </w:num>
  <w:num w:numId="2" w16cid:durableId="1020160181">
    <w:abstractNumId w:val="0"/>
  </w:num>
  <w:num w:numId="3" w16cid:durableId="11663580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BA0"/>
    <w:rsid w:val="00031AF7"/>
    <w:rsid w:val="0006690B"/>
    <w:rsid w:val="00114A8D"/>
    <w:rsid w:val="00153B8C"/>
    <w:rsid w:val="002879A5"/>
    <w:rsid w:val="002E52B3"/>
    <w:rsid w:val="002F00E8"/>
    <w:rsid w:val="002F35EC"/>
    <w:rsid w:val="003E10FE"/>
    <w:rsid w:val="0044550A"/>
    <w:rsid w:val="004A5864"/>
    <w:rsid w:val="004F0B4F"/>
    <w:rsid w:val="00551285"/>
    <w:rsid w:val="005C0943"/>
    <w:rsid w:val="005C3581"/>
    <w:rsid w:val="006862BA"/>
    <w:rsid w:val="00713BA0"/>
    <w:rsid w:val="007E4F65"/>
    <w:rsid w:val="008225F8"/>
    <w:rsid w:val="008565C0"/>
    <w:rsid w:val="00914758"/>
    <w:rsid w:val="00943F23"/>
    <w:rsid w:val="0096251C"/>
    <w:rsid w:val="009C7B3F"/>
    <w:rsid w:val="00BD195D"/>
    <w:rsid w:val="00BF6521"/>
    <w:rsid w:val="00C40569"/>
    <w:rsid w:val="00CA536A"/>
    <w:rsid w:val="00CC4B33"/>
    <w:rsid w:val="00CC72F7"/>
    <w:rsid w:val="00CF1E03"/>
    <w:rsid w:val="00F04893"/>
    <w:rsid w:val="00F44D7D"/>
    <w:rsid w:val="00FB01A6"/>
    <w:rsid w:val="00FE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70BCD5"/>
  <w15:docId w15:val="{9B7A91A6-349B-1440-AFE3-5C9BE105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</w:rPr>
  </w:style>
  <w:style w:type="paragraph" w:styleId="ListParagraph">
    <w:name w:val="List Paragraph"/>
    <w:pPr>
      <w:ind w:left="720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ewhite/Library/Group%20Containers/UBF8T346G9.Office/User%20Content.localized/Templates.localized/Application.dotx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Application.dotx</Template>
  <TotalTime>3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White</dc:creator>
  <cp:lastModifiedBy>Madison Blackford</cp:lastModifiedBy>
  <cp:revision>2</cp:revision>
  <dcterms:created xsi:type="dcterms:W3CDTF">2026-09-16T13:14:00Z</dcterms:created>
  <dcterms:modified xsi:type="dcterms:W3CDTF">2026-09-16T13:14:00Z</dcterms:modified>
</cp:coreProperties>
</file>